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Default="00F445A3" w:rsidP="00897FB4">
            <w:pPr>
              <w:pStyle w:val="Subtitle"/>
            </w:pPr>
            <w:r>
              <w:t>Castellanos Kenpo Karate</w:t>
            </w:r>
          </w:p>
          <w:p w:rsidR="00F445A3" w:rsidRPr="00897FB4" w:rsidRDefault="00F445A3" w:rsidP="00897FB4">
            <w:pPr>
              <w:pStyle w:val="Subtitle"/>
            </w:pPr>
          </w:p>
          <w:p w:rsidR="00897FB4" w:rsidRPr="00F445A3" w:rsidRDefault="00F445A3" w:rsidP="00897FB4">
            <w:pPr>
              <w:pStyle w:val="Title"/>
              <w:rPr>
                <w:sz w:val="72"/>
                <w:szCs w:val="72"/>
              </w:rPr>
            </w:pPr>
            <w:r w:rsidRPr="00F445A3">
              <w:rPr>
                <w:sz w:val="72"/>
                <w:szCs w:val="72"/>
              </w:rPr>
              <w:t>Nunchaku seminar</w:t>
            </w:r>
          </w:p>
          <w:p w:rsidR="00897FB4" w:rsidRPr="00897FB4" w:rsidRDefault="00F445A3" w:rsidP="00897FB4">
            <w:pPr>
              <w:pStyle w:val="Date"/>
            </w:pPr>
            <w:r>
              <w:t>When: Saturday, March 16, 2019</w:t>
            </w:r>
          </w:p>
          <w:p w:rsidR="00897FB4" w:rsidRDefault="00F445A3" w:rsidP="00897FB4">
            <w:pPr>
              <w:pStyle w:val="Time"/>
            </w:pPr>
            <w:r>
              <w:t>Time: 1pm-3pm</w:t>
            </w:r>
          </w:p>
          <w:p w:rsidR="00F445A3" w:rsidRPr="00F445A3" w:rsidRDefault="00F445A3" w:rsidP="00897FB4">
            <w:pPr>
              <w:pStyle w:val="Time"/>
              <w:rPr>
                <w:color w:val="FF0000"/>
                <w:sz w:val="36"/>
                <w:szCs w:val="36"/>
              </w:rPr>
            </w:pPr>
            <w:r w:rsidRPr="00F445A3">
              <w:rPr>
                <w:sz w:val="36"/>
                <w:szCs w:val="36"/>
              </w:rPr>
              <w:t xml:space="preserve">Cost: </w:t>
            </w:r>
            <w:r w:rsidRPr="00F445A3">
              <w:rPr>
                <w:color w:val="AD6717" w:themeColor="accent6" w:themeShade="BF"/>
                <w:sz w:val="36"/>
                <w:szCs w:val="36"/>
              </w:rPr>
              <w:t>Basic students</w:t>
            </w:r>
            <w:r w:rsidRPr="00F445A3">
              <w:rPr>
                <w:color w:val="FF0000"/>
                <w:sz w:val="36"/>
                <w:szCs w:val="36"/>
              </w:rPr>
              <w:t xml:space="preserve">-$60(with </w:t>
            </w:r>
            <w:proofErr w:type="spellStart"/>
            <w:r w:rsidRPr="00F445A3">
              <w:rPr>
                <w:color w:val="FF0000"/>
                <w:sz w:val="36"/>
                <w:szCs w:val="36"/>
              </w:rPr>
              <w:t>nunchaku</w:t>
            </w:r>
            <w:proofErr w:type="spellEnd"/>
            <w:r w:rsidRPr="00F445A3">
              <w:rPr>
                <w:color w:val="FF0000"/>
                <w:sz w:val="36"/>
                <w:szCs w:val="36"/>
              </w:rPr>
              <w:t xml:space="preserve"> purchase)</w:t>
            </w:r>
          </w:p>
          <w:p w:rsidR="00F445A3" w:rsidRDefault="00F445A3" w:rsidP="00897FB4">
            <w:pPr>
              <w:pStyle w:val="Time"/>
              <w:rPr>
                <w:sz w:val="36"/>
                <w:szCs w:val="36"/>
              </w:rPr>
            </w:pPr>
            <w:r w:rsidRPr="00F445A3">
              <w:rPr>
                <w:color w:val="FF0000"/>
                <w:sz w:val="36"/>
                <w:szCs w:val="36"/>
              </w:rPr>
              <w:t xml:space="preserve">                                                  $40 (without purchase</w:t>
            </w:r>
            <w:r>
              <w:rPr>
                <w:sz w:val="36"/>
                <w:szCs w:val="36"/>
              </w:rPr>
              <w:t>)</w:t>
            </w:r>
          </w:p>
          <w:p w:rsidR="00F445A3" w:rsidRPr="00F445A3" w:rsidRDefault="00F445A3" w:rsidP="00897FB4">
            <w:pPr>
              <w:pStyle w:val="Time"/>
              <w:rPr>
                <w:color w:val="FF0000"/>
                <w:sz w:val="36"/>
                <w:szCs w:val="36"/>
              </w:rPr>
            </w:pPr>
            <w:r w:rsidRPr="00F445A3">
              <w:rPr>
                <w:color w:val="002060"/>
                <w:sz w:val="36"/>
                <w:szCs w:val="36"/>
              </w:rPr>
              <w:t xml:space="preserve">                     Leadership</w:t>
            </w:r>
            <w:r>
              <w:rPr>
                <w:sz w:val="36"/>
                <w:szCs w:val="36"/>
              </w:rPr>
              <w:t xml:space="preserve">- </w:t>
            </w:r>
            <w:r w:rsidRPr="00F445A3">
              <w:rPr>
                <w:color w:val="FF0000"/>
                <w:sz w:val="36"/>
                <w:szCs w:val="36"/>
              </w:rPr>
              <w:t xml:space="preserve">$50 (with </w:t>
            </w:r>
            <w:proofErr w:type="spellStart"/>
            <w:r w:rsidRPr="00F445A3">
              <w:rPr>
                <w:color w:val="FF0000"/>
                <w:sz w:val="36"/>
                <w:szCs w:val="36"/>
              </w:rPr>
              <w:t>nunchaku</w:t>
            </w:r>
            <w:proofErr w:type="spellEnd"/>
            <w:r w:rsidRPr="00F445A3">
              <w:rPr>
                <w:color w:val="FF0000"/>
                <w:sz w:val="36"/>
                <w:szCs w:val="36"/>
              </w:rPr>
              <w:t xml:space="preserve"> purchase)</w:t>
            </w:r>
          </w:p>
          <w:p w:rsidR="00F445A3" w:rsidRPr="00F445A3" w:rsidRDefault="00F445A3" w:rsidP="00897FB4">
            <w:pPr>
              <w:pStyle w:val="Time"/>
              <w:rPr>
                <w:color w:val="FF0000"/>
                <w:sz w:val="36"/>
                <w:szCs w:val="36"/>
              </w:rPr>
            </w:pPr>
            <w:r w:rsidRPr="00F445A3">
              <w:rPr>
                <w:color w:val="FF0000"/>
                <w:sz w:val="36"/>
                <w:szCs w:val="36"/>
              </w:rPr>
              <w:t xml:space="preserve">                                                  $30 (without purchase)</w:t>
            </w:r>
          </w:p>
          <w:p w:rsidR="00897FB4" w:rsidRPr="00897FB4" w:rsidRDefault="00045966" w:rsidP="00F445A3">
            <w:pPr>
              <w:pStyle w:val="Location"/>
              <w:ind w:left="0"/>
            </w:pPr>
            <w:r>
              <w:rPr>
                <w:noProof/>
                <w:lang w:eastAsia="en-US"/>
              </w:rPr>
              <w:t xml:space="preserve">            </w:t>
            </w:r>
            <w:bookmarkStart w:id="0" w:name="_GoBack"/>
            <w:bookmarkEnd w:id="0"/>
            <w:r>
              <w:rPr>
                <w:noProof/>
                <w:lang w:eastAsia="en-US"/>
              </w:rPr>
              <w:t xml:space="preserve">   </w:t>
            </w:r>
            <w:r>
              <w:rPr>
                <w:noProof/>
                <w:lang w:eastAsia="en-US"/>
              </w:rPr>
              <w:drawing>
                <wp:inline distT="0" distB="0" distL="0" distR="0" wp14:anchorId="2597FB21" wp14:editId="5289F8E1">
                  <wp:extent cx="866776" cy="866776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1r64suB59L._SY355_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36" cy="88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</w:t>
            </w:r>
            <w:r>
              <w:rPr>
                <w:noProof/>
                <w:lang w:eastAsia="en-US"/>
              </w:rPr>
              <w:drawing>
                <wp:inline distT="0" distB="0" distL="0" distR="0" wp14:anchorId="2842B395" wp14:editId="21F01B92">
                  <wp:extent cx="1123950" cy="11239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stellanos-Kenpo-Karate Logo #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19" cy="112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</w:p>
          <w:p w:rsidR="00897FB4" w:rsidRPr="00045966" w:rsidRDefault="00045966" w:rsidP="00F445A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*</w:t>
            </w:r>
            <w:r w:rsidRPr="00045966">
              <w:rPr>
                <w:b/>
                <w:sz w:val="36"/>
                <w:szCs w:val="36"/>
              </w:rPr>
              <w:t xml:space="preserve">Sign up on front table. Payment due </w:t>
            </w:r>
            <w:r>
              <w:rPr>
                <w:b/>
                <w:sz w:val="36"/>
                <w:szCs w:val="36"/>
              </w:rPr>
              <w:t>March 14</w:t>
            </w:r>
            <w:r w:rsidRPr="00045966">
              <w:rPr>
                <w:b/>
                <w:sz w:val="36"/>
                <w:szCs w:val="36"/>
                <w:vertAlign w:val="superscript"/>
              </w:rPr>
              <w:t>th</w:t>
            </w:r>
            <w:r>
              <w:rPr>
                <w:b/>
                <w:sz w:val="36"/>
                <w:szCs w:val="36"/>
              </w:rPr>
              <w:t>*</w:t>
            </w:r>
          </w:p>
        </w:tc>
      </w:tr>
    </w:tbl>
    <w:p w:rsidR="002A068F" w:rsidRDefault="002A068F" w:rsidP="00045966">
      <w:pPr>
        <w:pStyle w:val="NoSpacing"/>
      </w:pPr>
    </w:p>
    <w:sectPr w:rsidR="002A068F" w:rsidSect="00A95506">
      <w:headerReference w:type="default" r:id="rId9"/>
      <w:footerReference w:type="default" r:id="rId10"/>
      <w:headerReference w:type="first" r:id="rId11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200" w:rsidRDefault="003A2200" w:rsidP="0068245E">
      <w:pPr>
        <w:spacing w:after="0" w:line="240" w:lineRule="auto"/>
      </w:pPr>
      <w:r>
        <w:separator/>
      </w:r>
    </w:p>
  </w:endnote>
  <w:endnote w:type="continuationSeparator" w:id="0">
    <w:p w:rsidR="003A2200" w:rsidRDefault="003A220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96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200" w:rsidRDefault="003A2200" w:rsidP="0068245E">
      <w:pPr>
        <w:spacing w:after="0" w:line="240" w:lineRule="auto"/>
      </w:pPr>
      <w:r>
        <w:separator/>
      </w:r>
    </w:p>
  </w:footnote>
  <w:footnote w:type="continuationSeparator" w:id="0">
    <w:p w:rsidR="003A2200" w:rsidRDefault="003A220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96A75D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AD5A85A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530B3E6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D06610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A3"/>
    <w:rsid w:val="00045966"/>
    <w:rsid w:val="000E33EA"/>
    <w:rsid w:val="001570B2"/>
    <w:rsid w:val="001624C3"/>
    <w:rsid w:val="00220400"/>
    <w:rsid w:val="002733AA"/>
    <w:rsid w:val="002A068F"/>
    <w:rsid w:val="003A2200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AC5DF2"/>
    <w:rsid w:val="00B168F9"/>
    <w:rsid w:val="00C67FD5"/>
    <w:rsid w:val="00C93A32"/>
    <w:rsid w:val="00CE754C"/>
    <w:rsid w:val="00CF207A"/>
    <w:rsid w:val="00D529A9"/>
    <w:rsid w:val="00E402F3"/>
    <w:rsid w:val="00E43EFE"/>
    <w:rsid w:val="00F4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DF91F3D3-C6CA-4E28-A193-764E3C68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sula%20Castellanos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B1"/>
    <w:rsid w:val="0073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B6DBC39B254BAEAE13D509DBCC0B93">
    <w:name w:val="7FB6DBC39B254BAEAE13D509DBCC0B93"/>
  </w:style>
  <w:style w:type="paragraph" w:customStyle="1" w:styleId="AF8995D19D464E249A42089C63BDEEB2">
    <w:name w:val="AF8995D19D464E249A42089C63BDEEB2"/>
  </w:style>
  <w:style w:type="paragraph" w:customStyle="1" w:styleId="AFC01892D08E4B1D8257271113697B0C">
    <w:name w:val="AFC01892D08E4B1D8257271113697B0C"/>
  </w:style>
  <w:style w:type="paragraph" w:customStyle="1" w:styleId="D661FE9E44AE470BB6EB5A2C4E6C8930">
    <w:name w:val="D661FE9E44AE470BB6EB5A2C4E6C8930"/>
  </w:style>
  <w:style w:type="paragraph" w:customStyle="1" w:styleId="44B3C91AB6CA4E0195C31F260E6BEFFD">
    <w:name w:val="44B3C91AB6CA4E0195C31F260E6BEFFD"/>
  </w:style>
  <w:style w:type="paragraph" w:customStyle="1" w:styleId="A4F90B8C81154254BF720901118AAAF6">
    <w:name w:val="A4F90B8C81154254BF720901118AAAF6"/>
  </w:style>
  <w:style w:type="paragraph" w:customStyle="1" w:styleId="EA667AD2E27C4FDAAFF4A264BE529ED5">
    <w:name w:val="EA667AD2E27C4FDAAFF4A264BE529ED5"/>
  </w:style>
  <w:style w:type="paragraph" w:customStyle="1" w:styleId="8C0BAF1B16C54D0B97A13DFF48752C05">
    <w:name w:val="8C0BAF1B16C54D0B97A13DFF48752C05"/>
  </w:style>
  <w:style w:type="paragraph" w:customStyle="1" w:styleId="4B3224E718944BE695F0D65586782C77">
    <w:name w:val="4B3224E718944BE695F0D65586782C77"/>
  </w:style>
  <w:style w:type="paragraph" w:customStyle="1" w:styleId="410DA49946214E6DA3867F00D070285C">
    <w:name w:val="410DA49946214E6DA3867F00D070285C"/>
  </w:style>
  <w:style w:type="paragraph" w:customStyle="1" w:styleId="BBC8DD575F08484E965CAF98DEC52C61">
    <w:name w:val="BBC8DD575F08484E965CAF98DEC52C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16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Castellanos</dc:creator>
  <cp:keywords/>
  <dc:description/>
  <cp:lastModifiedBy>Ursula Castellanos</cp:lastModifiedBy>
  <cp:revision>1</cp:revision>
  <dcterms:created xsi:type="dcterms:W3CDTF">2019-02-09T17:24:00Z</dcterms:created>
  <dcterms:modified xsi:type="dcterms:W3CDTF">2019-02-09T17:40:00Z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