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2E5" w:rsidRPr="009936B1" w:rsidRDefault="0044310D" w:rsidP="009936B1">
      <w:pPr>
        <w:pStyle w:val="Heading1"/>
      </w:pPr>
      <w:r w:rsidRPr="009936B1">
        <w:rPr>
          <w:noProof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Rectangle 1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3E4" w:rsidRPr="00D85656" w:rsidRDefault="004B531F" w:rsidP="00D85656">
                            <w:pPr>
                              <w:pStyle w:val="Heading1"/>
                            </w:pPr>
                            <w:r>
                              <w:t>Castellanos kenpo karate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angle 1" o:spid="_x0000_s1026" alt="Rectangle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" fillcolor="#ddd1a2 [3214]" stroked="f" strokeweight="1pt">
                <v:textbox>
                  <w:txbxContent>
                    <w:p w:rsidR="002203E4" w:rsidRPr="00D85656" w:rsidRDefault="004B531F" w:rsidP="00D85656">
                      <w:pPr>
                        <w:pStyle w:val="Heading1"/>
                      </w:pPr>
                      <w:r>
                        <w:t>Castellanos kenpo karate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B531F" w:rsidRPr="004B531F" w:rsidRDefault="004B531F" w:rsidP="004B531F">
      <w:pPr>
        <w:pStyle w:val="Title"/>
        <w:rPr>
          <w:sz w:val="96"/>
          <w:szCs w:val="96"/>
        </w:rPr>
      </w:pPr>
      <w:r w:rsidRPr="004B531F">
        <w:rPr>
          <w:sz w:val="96"/>
          <w:szCs w:val="96"/>
        </w:rPr>
        <w:t>Valentine’s Parents Night Out</w:t>
      </w:r>
    </w:p>
    <w:p w:rsidR="004B531F" w:rsidRDefault="004B531F" w:rsidP="004B531F"/>
    <w:p w:rsidR="004B531F" w:rsidRDefault="004B531F" w:rsidP="004B531F"/>
    <w:p w:rsidR="004B531F" w:rsidRPr="004B531F" w:rsidRDefault="004B531F" w:rsidP="004B531F"/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5043"/>
        <w:gridCol w:w="5043"/>
      </w:tblGrid>
      <w:tr w:rsidR="00322DE7" w:rsidRPr="00322DE7" w:rsidTr="004B531F">
        <w:trPr>
          <w:trHeight w:val="3628"/>
        </w:trPr>
        <w:tc>
          <w:tcPr>
            <w:tcW w:w="5043" w:type="dxa"/>
          </w:tcPr>
          <w:p w:rsidR="00322DE7" w:rsidRPr="00322DE7" w:rsidRDefault="00322DE7" w:rsidP="00322DE7">
            <w:r w:rsidRPr="00322DE7">
              <w:rPr>
                <w:noProof/>
              </w:rPr>
              <mc:AlternateContent>
                <mc:Choice Requires="wpg">
                  <w:drawing>
                    <wp:inline distT="0" distB="0" distL="0" distR="0" wp14:anchorId="34CAC53F" wp14:editId="61FDE41E">
                      <wp:extent cx="2678508" cy="790603"/>
                      <wp:effectExtent l="57150" t="95250" r="83820" b="257175"/>
                      <wp:docPr id="6" name="Group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508" cy="790603"/>
                                <a:chOff x="0" y="0"/>
                                <a:chExt cx="2678508" cy="790603"/>
                              </a:xfrm>
                            </wpg:grpSpPr>
                            <wps:wsp>
                              <wps:cNvPr id="2" name="Rectangle 2" descr="Rectangle"/>
                              <wps:cNvSpPr/>
                              <wps:spPr>
                                <a:xfrm rot="21360000" flipH="1">
                                  <a:off x="0" y="0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2DE7" w:rsidRPr="00322DE7" w:rsidRDefault="004B531F" w:rsidP="00322DE7">
                                    <w:pPr>
                                      <w:pStyle w:val="Heading1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t>Movie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 3" descr="Rectangle"/>
                              <wps:cNvSpPr/>
                              <wps:spPr>
                                <a:xfrm rot="20580000" flipH="1">
                                  <a:off x="1173708" y="286603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2DE7" w:rsidRPr="00322DE7" w:rsidRDefault="004B531F" w:rsidP="00D85656">
                                    <w:pPr>
                                      <w:pStyle w:val="Heading1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Snacks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AC53F" id="Group 6" o:spid="_x0000_s1027" style="width:210.9pt;height:62.25pt;mso-position-horizontal-relative:char;mso-position-vertical-relative:line" coordsize="26785,7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">
                      <v:rect id="Rectangle 2" o:spid="_x0000_s1028" alt="Rectangle" style="position:absolute;width:15048;height:5040;rotation: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/W8AA&#10;AADaAAAADwAAAGRycy9kb3ducmV2LnhtbESPQYvCMBSE74L/ITxhb5raBZVqFBEUDwuLVfT6aJ5t&#10;tXkpTazdf78RBI/DzHzDLFadqURLjSstKxiPIhDEmdUl5wpOx+1wBsJ5ZI2VZVLwRw5Wy35vgYm2&#10;Tz5Qm/pcBAi7BBUU3teJlC4ryKAb2Zo4eFfbGPRBNrnUDT4D3FQyjqKJNFhyWCiwpk1B2T19GAXn&#10;KtWTqXW3mmP6+T4dfuVl1yr1NejWcxCeOv8Jv9t7rSCG15Vw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F/W8AAAADaAAAADwAAAAAAAAAAAAAAAACYAgAAZHJzL2Rvd25y&#10;ZXYueG1sUEsFBgAAAAAEAAQA9QAAAIUDAAAAAA==&#10;" fillcolor="#ddd1a2 [3214]" stroked="f" strokeweight="1pt">
                        <v:textbox>
                          <w:txbxContent>
                            <w:p w:rsidR="00322DE7" w:rsidRPr="00322DE7" w:rsidRDefault="004B531F" w:rsidP="00322DE7">
                              <w:pPr>
                                <w:pStyle w:val="Heading1"/>
                                <w:rPr>
                                  <w:lang w:val="en-AU"/>
                                </w:rPr>
                              </w:pPr>
                              <w:r>
                                <w:t>Movie</w:t>
                              </w:r>
                            </w:p>
                          </w:txbxContent>
                        </v:textbox>
                      </v:rect>
                      <v:rect id="Rectangle 3" o:spid="_x0000_s1029" alt="Rectangle" style="position:absolute;left:11737;top:2866;width:15048;height:5040;rotation:1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6tsIA&#10;AADaAAAADwAAAGRycy9kb3ducmV2LnhtbESPS2vDMBCE74X8B7GB3Bo5TSnBiRJCoNAWSpvHIcfF&#10;2tgm1kpI8uvfV4VCj8PMfMNsdoNpREc+1JYVLOYZCOLC6ppLBZfz6+MKRIjIGhvLpGCkALvt5GGD&#10;ubY9H6k7xVIkCIccFVQxulzKUFRkMMytI07ezXqDMUlfSu2xT3DTyKcse5EGa04LFTo6VFTcT61R&#10;0H58vnfP332pjXN+HFt55f5Lqdl02K9BRBrif/iv/aYVLOH3Sr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Xq2wgAAANoAAAAPAAAAAAAAAAAAAAAAAJgCAABkcnMvZG93&#10;bnJldi54bWxQSwUGAAAAAAQABAD1AAAAhwMAAAAA&#10;" fillcolor="white [3213]" stroked="f" strokeweight="1pt">
                        <v:textbox>
                          <w:txbxContent>
                            <w:p w:rsidR="00322DE7" w:rsidRPr="00322DE7" w:rsidRDefault="004B531F" w:rsidP="00D85656">
                              <w:pPr>
                                <w:pStyle w:val="Heading1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Snacks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43" w:type="dxa"/>
          </w:tcPr>
          <w:p w:rsidR="00322DE7" w:rsidRPr="00322DE7" w:rsidRDefault="00322DE7" w:rsidP="007A33BB">
            <w:pPr>
              <w:jc w:val="right"/>
            </w:pPr>
          </w:p>
        </w:tc>
      </w:tr>
      <w:tr w:rsidR="00322DE7" w:rsidRPr="00322DE7" w:rsidTr="004B531F">
        <w:trPr>
          <w:trHeight w:val="2665"/>
        </w:trPr>
        <w:tc>
          <w:tcPr>
            <w:tcW w:w="5043" w:type="dxa"/>
          </w:tcPr>
          <w:p w:rsidR="00322DE7" w:rsidRPr="002342E7" w:rsidRDefault="00322DE7" w:rsidP="002342E7"/>
        </w:tc>
        <w:tc>
          <w:tcPr>
            <w:tcW w:w="5043" w:type="dxa"/>
          </w:tcPr>
          <w:p w:rsidR="00322DE7" w:rsidRPr="00322DE7" w:rsidRDefault="00322DE7" w:rsidP="007A33BB">
            <w:pP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2531C1" wp14:editId="01F2B7AC">
                      <wp:extent cx="1504800" cy="1240979"/>
                      <wp:effectExtent l="76200" t="209550" r="76835" b="168910"/>
                      <wp:docPr id="10" name="Group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1240979"/>
                                <a:chOff x="0" y="0"/>
                                <a:chExt cx="1504800" cy="1240979"/>
                              </a:xfrm>
                            </wpg:grpSpPr>
                            <wps:wsp>
                              <wps:cNvPr id="4" name="Rectangle 4" descr="Rectangle"/>
                              <wps:cNvSpPr/>
                              <wps:spPr>
                                <a:xfrm rot="21000000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2DE7" w:rsidRPr="00322DE7" w:rsidRDefault="004B531F" w:rsidP="00357000">
                                    <w:pPr>
                                      <w:pStyle w:val="Heading1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t>fun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angle 7" descr="Rectangle"/>
                              <wps:cNvSpPr/>
                              <wps:spPr>
                                <a:xfrm rot="840000">
                                  <a:off x="54591" y="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22DE7" w:rsidRPr="00322DE7" w:rsidRDefault="004B531F" w:rsidP="00322DE7">
                                    <w:pPr>
                                      <w:pStyle w:val="Heading1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games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531C1" id="Group 10" o:spid="_x0000_s1030" style="width:118.5pt;height:97.7pt;mso-position-horizontal-relative:char;mso-position-vertical-relative:line" coordsize="15048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">
                      <v:rect id="Rectangle 4" o:spid="_x0000_s1031" alt="Rectangle" style="position:absolute;top:7369;width:15048;height:5040;rotation:1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MH1sMA&#10;AADaAAAADwAAAGRycy9kb3ducmV2LnhtbESPzWrDMBCE74W8g9hAb7WcYkpwrIQSEupLm9TNAyzW&#10;xnZqrYwl//Ttq0Chx2FmvmGy3WxaMVLvGssKVlEMgri0uuFKweXr+LQG4TyyxtYyKfghB7vt4iHD&#10;VNuJP2ksfCUChF2KCmrvu1RKV9Zk0EW2Iw7e1fYGfZB9JXWPU4CbVj7H8Ys02HBYqLGjfU3ldzEY&#10;Bd1tKA5vH+95Uo54ypNKnldHqdTjcn7dgPA0+//wXzvXChK4Xwk3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MH1sMAAADaAAAADwAAAAAAAAAAAAAAAACYAgAAZHJzL2Rv&#10;d25yZXYueG1sUEsFBgAAAAAEAAQA9QAAAIgDAAAAAA==&#10;" fillcolor="white [3213]" stroked="f" strokeweight="1pt">
                        <v:textbox>
                          <w:txbxContent>
                            <w:p w:rsidR="00322DE7" w:rsidRPr="00322DE7" w:rsidRDefault="004B531F" w:rsidP="00357000">
                              <w:pPr>
                                <w:pStyle w:val="Heading1"/>
                                <w:rPr>
                                  <w:lang w:val="en-AU"/>
                                </w:rPr>
                              </w:pPr>
                              <w:r>
                                <w:t>fun</w:t>
                              </w:r>
                            </w:p>
                          </w:txbxContent>
                        </v:textbox>
                      </v:rect>
                      <v:rect id="Rectangle 7" o:spid="_x0000_s1032" alt="Rectangle" style="position:absolute;left:545;width:13320;height:5040;rotation: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LrMMA&#10;AADaAAAADwAAAGRycy9kb3ducmV2LnhtbESPQWsCMRSE74X+h/AKvWlWUVu2G6UKQm/i2h68PTZv&#10;N0s3L9sk6ra/3ghCj8PMfMMUq8F24kw+tI4VTMYZCOLK6ZYbBZ+H7egVRIjIGjvHpOCXAqyWjw8F&#10;5tpdeE/nMjYiQTjkqMDE2OdShsqQxTB2PXHyauctxiR9I7XHS4LbTk6zbCEttpwWDPa0MVR9lyer&#10;YFq7zB/XO/mzNVwOf3yczL7mSj0/De9vICIN8T98b39oBS9wu5Ju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aLrMMAAADaAAAADwAAAAAAAAAAAAAAAACYAgAAZHJzL2Rv&#10;d25yZXYueG1sUEsFBgAAAAAEAAQA9QAAAIgDAAAAAA==&#10;" fillcolor="#ddd1a2 [3214]" stroked="f" strokeweight="1pt">
                        <v:textbox>
                          <w:txbxContent>
                            <w:p w:rsidR="00322DE7" w:rsidRPr="00322DE7" w:rsidRDefault="004B531F" w:rsidP="00322DE7">
                              <w:pPr>
                                <w:pStyle w:val="Heading1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games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2DE7" w:rsidRPr="00322DE7" w:rsidTr="004B531F">
        <w:tc>
          <w:tcPr>
            <w:tcW w:w="5043" w:type="dxa"/>
          </w:tcPr>
          <w:p w:rsidR="00630A39" w:rsidRPr="004B531F" w:rsidRDefault="004B531F" w:rsidP="00630A39">
            <w:pPr>
              <w:pStyle w:val="Heading2"/>
              <w:rPr>
                <w:sz w:val="72"/>
                <w:szCs w:val="72"/>
              </w:rPr>
            </w:pPr>
            <w:r w:rsidRPr="004B531F">
              <w:rPr>
                <w:sz w:val="72"/>
                <w:szCs w:val="72"/>
              </w:rPr>
              <w:t>16th</w:t>
            </w:r>
            <w:r w:rsidR="00630A39" w:rsidRPr="009936B1">
              <w:t xml:space="preserve"> </w:t>
            </w:r>
            <w:sdt>
              <w:sdtPr>
                <w:rPr>
                  <w:rStyle w:val="Heading1Char"/>
                  <w:rFonts w:asciiTheme="minorHAnsi" w:hAnsiTheme="minorHAnsi"/>
                </w:rPr>
                <w:id w:val="1406725211"/>
                <w:placeholder>
                  <w:docPart w:val="0CA53FE49E2A4A489CA344A45D3D1A15"/>
                </w:placeholder>
                <w:temporary/>
                <w:showingPlcHdr/>
                <w15:appearance w15:val="hidden"/>
              </w:sdtPr>
              <w:sdtEndPr>
                <w:rPr>
                  <w:rStyle w:val="Heading1Char"/>
                </w:rPr>
              </w:sdtEndPr>
              <w:sdtContent>
                <w:r w:rsidR="00357000" w:rsidRPr="00357000">
                  <w:rPr>
                    <w:rStyle w:val="Heading1Char"/>
                    <w:rFonts w:asciiTheme="minorHAnsi" w:hAnsiTheme="minorHAnsi"/>
                  </w:rPr>
                  <w:t>Feb</w:t>
                </w:r>
              </w:sdtContent>
            </w:sdt>
            <w:r w:rsidR="00630A39" w:rsidRPr="009936B1">
              <w:t xml:space="preserve"> </w:t>
            </w:r>
            <w:r w:rsidRPr="004B531F">
              <w:rPr>
                <w:sz w:val="72"/>
                <w:szCs w:val="72"/>
              </w:rPr>
              <w:t>5-8</w:t>
            </w:r>
            <w:r>
              <w:rPr>
                <w:sz w:val="72"/>
                <w:szCs w:val="72"/>
              </w:rPr>
              <w:t>pm</w:t>
            </w:r>
          </w:p>
          <w:p w:rsidR="004B531F" w:rsidRPr="004B531F" w:rsidRDefault="004B531F" w:rsidP="004B531F">
            <w:pPr>
              <w:pStyle w:val="Heading2"/>
              <w:rPr>
                <w:sz w:val="72"/>
                <w:szCs w:val="72"/>
              </w:rPr>
            </w:pPr>
            <w:r w:rsidRPr="004B531F">
              <w:rPr>
                <w:sz w:val="72"/>
                <w:szCs w:val="72"/>
              </w:rPr>
              <w:t>$2 per person</w:t>
            </w:r>
            <w:r>
              <w:rPr>
                <w:sz w:val="72"/>
                <w:szCs w:val="72"/>
              </w:rPr>
              <w:t xml:space="preserve"> ages 3 and up </w:t>
            </w:r>
            <w:r w:rsidRPr="004B531F">
              <w:rPr>
                <w:sz w:val="48"/>
                <w:szCs w:val="48"/>
              </w:rPr>
              <w:t>*must be potty trained</w:t>
            </w:r>
            <w:r>
              <w:rPr>
                <w:sz w:val="48"/>
                <w:szCs w:val="48"/>
              </w:rPr>
              <w:t>*</w:t>
            </w:r>
            <w:bookmarkStart w:id="0" w:name="_GoBack"/>
            <w:bookmarkEnd w:id="0"/>
          </w:p>
          <w:p w:rsidR="004B531F" w:rsidRPr="004B531F" w:rsidRDefault="004B531F" w:rsidP="004B531F"/>
        </w:tc>
        <w:tc>
          <w:tcPr>
            <w:tcW w:w="5043" w:type="dxa"/>
          </w:tcPr>
          <w:p w:rsidR="00322DE7" w:rsidRPr="00322DE7" w:rsidRDefault="00630A39" w:rsidP="007A33BB">
            <w:pPr>
              <w:jc w:val="right"/>
            </w:pPr>
            <w:r w:rsidRPr="009936B1">
              <w:rPr>
                <w:noProof/>
              </w:rPr>
              <mc:AlternateContent>
                <mc:Choice Requires="wps">
                  <w:drawing>
                    <wp:inline distT="0" distB="0" distL="0" distR="0" wp14:anchorId="011F34B5" wp14:editId="2535B416">
                      <wp:extent cx="2818800" cy="1519200"/>
                      <wp:effectExtent l="114300" t="171450" r="114935" b="176530"/>
                      <wp:docPr id="9" name="Rectangle 9" descr="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30A39" w:rsidRDefault="004B531F" w:rsidP="00630A39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*Please Sign up on the Front T</w:t>
                                  </w:r>
                                  <w:r w:rsidRPr="004B531F">
                                    <w:rPr>
                                      <w:sz w:val="32"/>
                                      <w:szCs w:val="32"/>
                                    </w:rPr>
                                    <w:t>able*</w:t>
                                  </w:r>
                                </w:p>
                                <w:p w:rsidR="004B531F" w:rsidRPr="004B531F" w:rsidRDefault="004B531F" w:rsidP="00630A39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Payment Due on Day of Event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1F34B5" id="Rectangle 9" o:spid="_x0000_s1033" alt="Rectangle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" fillcolor="#078389 [3215]" stroked="f" strokeweight="1pt">
                      <v:textbox>
                        <w:txbxContent>
                          <w:p w:rsidR="00630A39" w:rsidRDefault="004B531F" w:rsidP="00630A3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*Please Sign up on the Front T</w:t>
                            </w:r>
                            <w:r w:rsidRPr="004B531F">
                              <w:rPr>
                                <w:sz w:val="32"/>
                                <w:szCs w:val="32"/>
                              </w:rPr>
                              <w:t>able*</w:t>
                            </w:r>
                          </w:p>
                          <w:p w:rsidR="004B531F" w:rsidRPr="004B531F" w:rsidRDefault="004B531F" w:rsidP="00630A3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Payment Due on Day of Event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221727" w:rsidRPr="00630A39" w:rsidRDefault="00221727" w:rsidP="00630A39"/>
    <w:sectPr w:rsidR="00221727" w:rsidRPr="00630A39" w:rsidSect="004F790A">
      <w:headerReference w:type="default" r:id="rId10"/>
      <w:pgSz w:w="12240" w:h="15840" w:code="1"/>
      <w:pgMar w:top="794" w:right="1077" w:bottom="567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2DE" w:rsidRDefault="00C372DE" w:rsidP="007D2655">
      <w:pPr>
        <w:spacing w:line="240" w:lineRule="auto"/>
      </w:pPr>
      <w:r>
        <w:separator/>
      </w:r>
    </w:p>
  </w:endnote>
  <w:endnote w:type="continuationSeparator" w:id="0">
    <w:p w:rsidR="00C372DE" w:rsidRDefault="00C372DE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2DE" w:rsidRDefault="00C372DE" w:rsidP="007D2655">
      <w:pPr>
        <w:spacing w:line="240" w:lineRule="auto"/>
      </w:pPr>
      <w:r>
        <w:separator/>
      </w:r>
    </w:p>
  </w:footnote>
  <w:footnote w:type="continuationSeparator" w:id="0">
    <w:p w:rsidR="00C372DE" w:rsidRDefault="00C372DE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655" w:rsidRDefault="000A1B6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7A9B53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Rectangle 7" descr="two heart shaped balloons floating in the sky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69F0DCAC" id="Rectangle 7" o:spid="_x0000_s1026" alt="two heart shaped balloons floating in the sky" style="position:absolute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Fg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AYAAAAAEAAgBgAAAAAQACOEJJTQQmAAAAAAAOAAAAAAAAAAAAAD+A&#10;AAA4QklNA/IAAAAAAAoAAP///////w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CAAAAAAUmdodGxvbmcAAAM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TzhCSU0EDAAAAAANJgAAAAEAAAB8AAAAoAAA&#10;AXQAAOiAAAANCgAYAAH/2P/tAAxBZG9iZV9DTQAB/+4ADkFkb2JlAGSAAAAAAf/bAIQADAgICAkI&#10;DAkJDBELCgsRFQ8MDA8VGBMTFRMTGBEMDAwMDAwRDAwMDAwMDAwMDAwMDAwMDAwMDAwMDAwMDAwM&#10;DAENCwsNDg0QDg4QFA4ODhQUDg4ODhQRDAwMDAwREQwMDAwMDBEMDAwMDAwMDAwMDAwMDAwMDAwM&#10;DAwMDAwMDAwM/8AAEQgAoAB8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" stroked="f" strokeweight="1pt">
              <v:fill r:id="rId2" o:title="two heart shaped balloons floating in the sky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31F"/>
    <w:rsid w:val="00062B4A"/>
    <w:rsid w:val="0009343A"/>
    <w:rsid w:val="00094F88"/>
    <w:rsid w:val="000A1B62"/>
    <w:rsid w:val="000D28E1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B79A8"/>
    <w:rsid w:val="002D47D1"/>
    <w:rsid w:val="002D54D3"/>
    <w:rsid w:val="002D5D14"/>
    <w:rsid w:val="00322DE7"/>
    <w:rsid w:val="003537F2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B531F"/>
    <w:rsid w:val="004D2D71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907E32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6F62"/>
    <w:rsid w:val="00A75DD4"/>
    <w:rsid w:val="00A874C1"/>
    <w:rsid w:val="00AD2009"/>
    <w:rsid w:val="00AF59BB"/>
    <w:rsid w:val="00B517E0"/>
    <w:rsid w:val="00B53A5D"/>
    <w:rsid w:val="00B713AB"/>
    <w:rsid w:val="00B83AD4"/>
    <w:rsid w:val="00B93191"/>
    <w:rsid w:val="00BC7765"/>
    <w:rsid w:val="00BD4EAA"/>
    <w:rsid w:val="00BD6BB4"/>
    <w:rsid w:val="00C158B0"/>
    <w:rsid w:val="00C372DE"/>
    <w:rsid w:val="00C37791"/>
    <w:rsid w:val="00C62806"/>
    <w:rsid w:val="00C74C91"/>
    <w:rsid w:val="00D00A0F"/>
    <w:rsid w:val="00D03E9C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A2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3E4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F503F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33BB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33BB"/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203E4"/>
    <w:rPr>
      <w:rFonts w:eastAsiaTheme="majorEastAsia" w:cstheme="majorBidi"/>
      <w:caps/>
      <w:color w:val="078389" w:themeColor="text2"/>
      <w:sz w:val="38"/>
      <w:szCs w:val="32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5F503F"/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BD6BB4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6BB4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BD6BB4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sula%20Castellanos\AppData\Roaming\Microsoft\Templates\Heart%20balloons%20Valentine'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CA53FE49E2A4A489CA344A45D3D1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DB4E4-B4FE-49E7-9688-26B32B362870}"/>
      </w:docPartPr>
      <w:docPartBody>
        <w:p w:rsidR="00000000" w:rsidRDefault="00B7764E">
          <w:pPr>
            <w:pStyle w:val="0CA53FE49E2A4A489CA344A45D3D1A15"/>
          </w:pPr>
          <w:r w:rsidRPr="00357000">
            <w:rPr>
              <w:rStyle w:val="Heading1Char"/>
            </w:rPr>
            <w:t>Feb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64E"/>
    <w:rsid w:val="00B7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48A0EF3C7D4B9E8BBF8CD8B337E6CE">
    <w:name w:val="BF48A0EF3C7D4B9E8BBF8CD8B337E6CE"/>
  </w:style>
  <w:style w:type="paragraph" w:customStyle="1" w:styleId="993C205AB47348B8A1FC9EB362A137A4">
    <w:name w:val="993C205AB47348B8A1FC9EB362A137A4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ajorEastAsia" w:cstheme="majorBidi"/>
      <w:caps/>
      <w:color w:val="44546A" w:themeColor="text2"/>
      <w:sz w:val="38"/>
      <w:szCs w:val="32"/>
    </w:rPr>
  </w:style>
  <w:style w:type="paragraph" w:customStyle="1" w:styleId="0CA53FE49E2A4A489CA344A45D3D1A15">
    <w:name w:val="0CA53FE49E2A4A489CA344A45D3D1A15"/>
  </w:style>
  <w:style w:type="paragraph" w:customStyle="1" w:styleId="5BCF6F467AB34A56B046E3DEE95D721C">
    <w:name w:val="5BCF6F467AB34A56B046E3DEE95D721C"/>
  </w:style>
  <w:style w:type="paragraph" w:customStyle="1" w:styleId="D12424DCB9BD48019B40A9173AB6D1AD">
    <w:name w:val="D12424DCB9BD48019B40A9173AB6D1AD"/>
  </w:style>
  <w:style w:type="paragraph" w:customStyle="1" w:styleId="31E6034E70C84E098176417CF23D503A">
    <w:name w:val="31E6034E70C84E098176417CF23D503A"/>
  </w:style>
  <w:style w:type="paragraph" w:customStyle="1" w:styleId="F1681A327BBB42EF8D3CE02AD682DB25">
    <w:name w:val="F1681A327BBB42EF8D3CE02AD682D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CE77AD-741E-4ECB-AA02-9CC207C0D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Heart balloons Valentine's flyer</Template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2019-01-19T03:29:00Z</dcterms:created>
  <dcterms:modified xsi:type="dcterms:W3CDTF">2019-01-19T03:38:00Z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